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217"/>
        <w:gridCol w:w="9337"/>
        <w:gridCol w:w="1000"/>
        <w:gridCol w:w="218"/>
      </w:tblGrid>
      <w:tr w:rsidR="00CC5C9B" w:rsidRPr="00E759E0" w14:paraId="3D7D22E9" w14:textId="77777777" w:rsidTr="00CC5C9B">
        <w:trPr>
          <w:trHeight w:val="983"/>
        </w:trPr>
        <w:tc>
          <w:tcPr>
            <w:tcW w:w="101" w:type="pct"/>
            <w:shd w:val="clear" w:color="auto" w:fill="auto"/>
          </w:tcPr>
          <w:p w14:paraId="37A4DF75" w14:textId="77777777" w:rsidR="00265218" w:rsidRPr="00E759E0" w:rsidRDefault="00265218" w:rsidP="00CF31BB">
            <w:pPr>
              <w:pStyle w:val="Title"/>
            </w:pPr>
          </w:p>
        </w:tc>
        <w:tc>
          <w:tcPr>
            <w:tcW w:w="2746" w:type="pct"/>
            <w:shd w:val="clear" w:color="auto" w:fill="1F497D" w:themeFill="text2"/>
            <w:vAlign w:val="center"/>
          </w:tcPr>
          <w:p w14:paraId="4B1D6FE8" w14:textId="77777777" w:rsidR="00265218" w:rsidRPr="00E759E0" w:rsidRDefault="00CC675B" w:rsidP="0035052D">
            <w:pPr>
              <w:pStyle w:val="Title"/>
            </w:pPr>
            <w:r>
              <w:t>Growth Advance Techniques Client Basic Information</w:t>
            </w:r>
            <w:r w:rsidR="00CC5C9B">
              <w:t>/Referral</w:t>
            </w:r>
            <w:r>
              <w:t xml:space="preserve"> Form</w:t>
            </w:r>
          </w:p>
        </w:tc>
        <w:tc>
          <w:tcPr>
            <w:tcW w:w="311" w:type="pct"/>
            <w:shd w:val="clear" w:color="auto" w:fill="auto"/>
          </w:tcPr>
          <w:p w14:paraId="435B0068" w14:textId="77777777" w:rsidR="00265218" w:rsidRPr="00E759E0" w:rsidRDefault="00265218" w:rsidP="00CF31BB">
            <w:pPr>
              <w:pStyle w:val="Title"/>
            </w:pPr>
          </w:p>
        </w:tc>
        <w:tc>
          <w:tcPr>
            <w:tcW w:w="1842" w:type="pct"/>
            <w:shd w:val="clear" w:color="auto" w:fill="auto"/>
          </w:tcPr>
          <w:p w14:paraId="152B698E" w14:textId="77777777" w:rsidR="00265218" w:rsidRPr="00E759E0" w:rsidRDefault="00265218" w:rsidP="00CF31BB">
            <w:pPr>
              <w:pStyle w:val="Title"/>
            </w:pPr>
          </w:p>
        </w:tc>
      </w:tr>
      <w:tr w:rsidR="00CC5C9B" w:rsidRPr="00E759E0" w14:paraId="3141E3C9" w14:textId="77777777" w:rsidTr="00CC5C9B">
        <w:trPr>
          <w:trHeight w:val="288"/>
        </w:trPr>
        <w:tc>
          <w:tcPr>
            <w:tcW w:w="101" w:type="pct"/>
            <w:shd w:val="clear" w:color="auto" w:fill="auto"/>
          </w:tcPr>
          <w:p w14:paraId="04B11293" w14:textId="77777777" w:rsidR="00BC1B68" w:rsidRPr="00E759E0" w:rsidRDefault="00BC1B68" w:rsidP="00915359"/>
        </w:tc>
        <w:tc>
          <w:tcPr>
            <w:tcW w:w="3057" w:type="pct"/>
            <w:gridSpan w:val="2"/>
            <w:shd w:val="clear" w:color="auto" w:fill="auto"/>
          </w:tcPr>
          <w:p w14:paraId="18224149" w14:textId="77777777" w:rsidR="00BC1B68" w:rsidRPr="00E759E0" w:rsidRDefault="00BC1B68" w:rsidP="00915359"/>
        </w:tc>
        <w:tc>
          <w:tcPr>
            <w:tcW w:w="1842" w:type="pct"/>
            <w:shd w:val="clear" w:color="auto" w:fill="auto"/>
          </w:tcPr>
          <w:p w14:paraId="752F439D" w14:textId="77777777" w:rsidR="00BC1B68" w:rsidRPr="00E759E0" w:rsidRDefault="00BC1B68" w:rsidP="00915359"/>
        </w:tc>
      </w:tr>
      <w:tr w:rsidR="00CC5C9B" w:rsidRPr="00E759E0" w14:paraId="047AAADA" w14:textId="77777777" w:rsidTr="00CC5C9B">
        <w:trPr>
          <w:trHeight w:val="9908"/>
        </w:trPr>
        <w:tc>
          <w:tcPr>
            <w:tcW w:w="101" w:type="pct"/>
            <w:shd w:val="clear" w:color="auto" w:fill="auto"/>
          </w:tcPr>
          <w:p w14:paraId="47CC5256" w14:textId="77777777" w:rsidR="00265218" w:rsidRPr="00E759E0" w:rsidRDefault="00265218" w:rsidP="00CF31BB"/>
        </w:tc>
        <w:tc>
          <w:tcPr>
            <w:tcW w:w="3057" w:type="pct"/>
            <w:gridSpan w:val="2"/>
            <w:shd w:val="clear" w:color="auto" w:fill="auto"/>
          </w:tcPr>
          <w:tbl>
            <w:tblPr>
              <w:tblStyle w:val="TableGrid"/>
              <w:tblW w:w="1047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643"/>
            </w:tblGrid>
            <w:tr w:rsidR="00C50E6D" w:rsidRPr="00E759E0" w14:paraId="5531ADEC" w14:textId="77777777" w:rsidTr="00FC0A38">
              <w:trPr>
                <w:trHeight w:val="72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047F8F8D" w14:textId="77777777" w:rsidR="00C50E6D" w:rsidRPr="00E759E0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2CB2D3B0" w14:textId="77777777" w:rsidR="00C50E6D" w:rsidRPr="00E759E0" w:rsidRDefault="00C50E6D" w:rsidP="00915359"/>
              </w:tc>
              <w:tc>
                <w:tcPr>
                  <w:tcW w:w="7974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636FDB01" w14:textId="77777777" w:rsidR="00C50E6D" w:rsidRPr="00E759E0" w:rsidRDefault="00C50E6D" w:rsidP="00915359"/>
              </w:tc>
            </w:tr>
            <w:tr w:rsidR="00C50E6D" w:rsidRPr="00E759E0" w14:paraId="1C83F150" w14:textId="77777777" w:rsidTr="00FC0A38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6DEA1A89" w14:textId="77777777" w:rsidR="00C50E6D" w:rsidRPr="00CC675B" w:rsidRDefault="00B26A82" w:rsidP="009F4149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  <w:sdt>
                    <w:sdtPr>
                      <w:rPr>
                        <w:rFonts w:ascii="Arial" w:hAnsi="Arial" w:cs="Arial"/>
                        <w:sz w:val="20"/>
                        <w:szCs w:val="20"/>
                      </w:rPr>
                      <w:id w:val="-1025244187"/>
                      <w:placeholder>
                        <w:docPart w:val="A0112D9DFC960D46879ED7A6B7F0989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CC675B">
                        <w:rPr>
                          <w:rFonts w:ascii="Arial" w:hAnsi="Arial" w:cs="Arial"/>
                          <w:sz w:val="20"/>
                          <w:szCs w:val="20"/>
                          <w:lang w:bidi="en-GB"/>
                        </w:rPr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4908F7E0" w14:textId="77777777" w:rsidR="00C50E6D" w:rsidRPr="00CC675B" w:rsidRDefault="00C50E6D" w:rsidP="009F4149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974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781A1AD2" w14:textId="77777777" w:rsidR="00C50E6D" w:rsidRPr="00CC675B" w:rsidRDefault="00B26A82" w:rsidP="009F4149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  <w:sdt>
                    <w:sdtPr>
                      <w:rPr>
                        <w:rFonts w:ascii="Arial" w:hAnsi="Arial" w:cs="Arial"/>
                        <w:sz w:val="20"/>
                        <w:szCs w:val="20"/>
                      </w:rPr>
                      <w:id w:val="-1132778625"/>
                      <w:placeholder>
                        <w:docPart w:val="A37403B751B4CF418F8C41570D84BF46"/>
                      </w:placeholder>
                      <w15:appearance w15:val="hidden"/>
                      <w:text/>
                    </w:sdtPr>
                    <w:sdtEndPr/>
                    <w:sdtContent>
                      <w:r w:rsidR="00CC675B" w:rsidRPr="00CC675B">
                        <w:rPr>
                          <w:rFonts w:ascii="Arial" w:hAnsi="Arial" w:cs="Arial"/>
                          <w:sz w:val="20"/>
                          <w:szCs w:val="20"/>
                        </w:rPr>
                        <w:t>REFERRAL TYPE (</w:t>
                      </w:r>
                      <w:proofErr w:type="spellStart"/>
                      <w:r w:rsidR="00CC675B" w:rsidRPr="00CC675B">
                        <w:rPr>
                          <w:rFonts w:ascii="Arial" w:hAnsi="Arial" w:cs="Arial"/>
                          <w:sz w:val="20"/>
                          <w:szCs w:val="20"/>
                        </w:rPr>
                        <w:t>eg.</w:t>
                      </w:r>
                      <w:proofErr w:type="spellEnd"/>
                      <w:r w:rsidR="00CC675B" w:rsidRPr="00CC675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Self-referral, GP referral, organisation referral)</w:t>
                      </w:r>
                    </w:sdtContent>
                  </w:sdt>
                </w:p>
              </w:tc>
            </w:tr>
            <w:tr w:rsidR="00A3321A" w:rsidRPr="00E759E0" w14:paraId="3BE4A08D" w14:textId="77777777" w:rsidTr="00FC0A38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0CCD49D4" w14:textId="77777777" w:rsidR="00A3321A" w:rsidRPr="00CC675B" w:rsidRDefault="00A3321A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3A961399" w14:textId="77777777" w:rsidR="00A3321A" w:rsidRPr="00CC675B" w:rsidRDefault="00A3321A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282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A7A964C" w14:textId="77777777" w:rsidR="00A3321A" w:rsidRPr="00CC675B" w:rsidRDefault="00A3321A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E141F4" w:rsidRPr="00E759E0" w14:paraId="31CE971E" w14:textId="77777777" w:rsidTr="00FC0A38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4CF00AE0" w14:textId="77777777" w:rsidR="00E141F4" w:rsidRPr="00CC675B" w:rsidRDefault="00CC675B" w:rsidP="009F4149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C675B">
                    <w:rPr>
                      <w:rFonts w:ascii="Arial" w:hAnsi="Arial" w:cs="Arial"/>
                      <w:sz w:val="20"/>
                      <w:szCs w:val="20"/>
                    </w:rPr>
                    <w:t>REFERRED BY</w:t>
                  </w:r>
                  <w:r w:rsidR="00FC0A38">
                    <w:rPr>
                      <w:rFonts w:ascii="Arial" w:hAnsi="Arial" w:cs="Arial"/>
                      <w:sz w:val="20"/>
                      <w:szCs w:val="20"/>
                    </w:rPr>
                    <w:t xml:space="preserve"> NAME</w:t>
                  </w:r>
                </w:p>
              </w:tc>
              <w:tc>
                <w:tcPr>
                  <w:tcW w:w="300" w:type="dxa"/>
                </w:tcPr>
                <w:p w14:paraId="2FDE226C" w14:textId="77777777" w:rsidR="00E141F4" w:rsidRPr="00CC675B" w:rsidRDefault="00E141F4" w:rsidP="009F4149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282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77DB440D" w14:textId="77777777" w:rsidR="00E141F4" w:rsidRPr="00CC675B" w:rsidRDefault="00B26A82" w:rsidP="009F4149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  <w:sdt>
                    <w:sdtPr>
                      <w:rPr>
                        <w:rFonts w:ascii="Arial" w:hAnsi="Arial" w:cs="Arial"/>
                        <w:sz w:val="20"/>
                        <w:szCs w:val="20"/>
                      </w:rPr>
                      <w:id w:val="408201442"/>
                      <w:placeholder>
                        <w:docPart w:val="CAFBCFF3B5A438409A43A161EF22529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CC675B">
                        <w:rPr>
                          <w:rFonts w:ascii="Arial" w:hAnsi="Arial" w:cs="Arial"/>
                          <w:sz w:val="20"/>
                          <w:szCs w:val="20"/>
                          <w:lang w:bidi="en-GB"/>
                        </w:rPr>
                        <w:t>Client organisation/Company name</w:t>
                      </w:r>
                    </w:sdtContent>
                  </w:sdt>
                </w:p>
              </w:tc>
            </w:tr>
            <w:tr w:rsidR="00E141F4" w:rsidRPr="00E759E0" w14:paraId="4A1C4F07" w14:textId="77777777" w:rsidTr="00FC0A38">
              <w:trPr>
                <w:trHeight w:val="397"/>
              </w:trPr>
              <w:tc>
                <w:tcPr>
                  <w:tcW w:w="10475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5D881F0E" w14:textId="77777777" w:rsidR="00E141F4" w:rsidRPr="00CC675B" w:rsidRDefault="00B26A82" w:rsidP="0035052D">
                  <w:pPr>
                    <w:pStyle w:val="BlueBoldText"/>
                    <w:rPr>
                      <w:rFonts w:ascii="Arial" w:hAnsi="Arial" w:cs="Arial"/>
                      <w:sz w:val="20"/>
                      <w:szCs w:val="20"/>
                    </w:rPr>
                  </w:pPr>
                  <w:sdt>
                    <w:sdtPr>
                      <w:rPr>
                        <w:rFonts w:ascii="Arial" w:hAnsi="Arial" w:cs="Arial"/>
                        <w:sz w:val="20"/>
                        <w:szCs w:val="20"/>
                      </w:rPr>
                      <w:id w:val="-288976243"/>
                      <w:placeholder>
                        <w:docPart w:val="362E244E437510499817843FC7EF63D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CC675B">
                        <w:rPr>
                          <w:rFonts w:ascii="Arial" w:hAnsi="Arial" w:cs="Arial"/>
                          <w:sz w:val="20"/>
                          <w:szCs w:val="20"/>
                          <w:lang w:bidi="en-GB"/>
                        </w:rPr>
                        <w:t>Client information</w:t>
                      </w:r>
                    </w:sdtContent>
                  </w:sdt>
                </w:p>
              </w:tc>
            </w:tr>
            <w:tr w:rsidR="00E141F4" w:rsidRPr="00E759E0" w14:paraId="04C26E55" w14:textId="77777777" w:rsidTr="00FC0A38">
              <w:trPr>
                <w:trHeight w:val="57"/>
              </w:trPr>
              <w:tc>
                <w:tcPr>
                  <w:tcW w:w="10475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3B108B72" w14:textId="77777777" w:rsidR="00E141F4" w:rsidRPr="00CC675B" w:rsidRDefault="00E141F4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E61D15" w:rsidRPr="00E759E0" w14:paraId="2B3E5CC0" w14:textId="77777777" w:rsidTr="00FC0A38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320F6528" w14:textId="77777777" w:rsidR="00E61D15" w:rsidRPr="00CC675B" w:rsidRDefault="00E61D15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13A884CD" w14:textId="77777777" w:rsidR="00E61D15" w:rsidRPr="00CC675B" w:rsidRDefault="00E61D15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2FB7B13" w14:textId="77777777" w:rsidR="00E61D15" w:rsidRPr="00CC675B" w:rsidRDefault="00E61D15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44AD5022" w14:textId="77777777" w:rsidR="00E61D15" w:rsidRPr="00CC675B" w:rsidRDefault="00E61D15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643" w:type="dxa"/>
                  <w:tcBorders>
                    <w:bottom w:val="single" w:sz="4" w:space="0" w:color="808080" w:themeColor="background1" w:themeShade="80"/>
                  </w:tcBorders>
                </w:tcPr>
                <w:p w14:paraId="47E80616" w14:textId="77777777" w:rsidR="00E61D15" w:rsidRPr="00CC675B" w:rsidRDefault="00E61D15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E301A2" w:rsidRPr="00E759E0" w14:paraId="73D58F80" w14:textId="77777777" w:rsidTr="00FC0A38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1278F4AA" w14:textId="77777777" w:rsidR="00E301A2" w:rsidRPr="00CC675B" w:rsidRDefault="00CC675B" w:rsidP="009F4149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C675B">
                    <w:rPr>
                      <w:rFonts w:ascii="Arial" w:hAnsi="Arial" w:cs="Arial"/>
                      <w:sz w:val="20"/>
                      <w:szCs w:val="20"/>
                    </w:rPr>
                    <w:t>FIRST NAME</w:t>
                  </w:r>
                </w:p>
              </w:tc>
              <w:tc>
                <w:tcPr>
                  <w:tcW w:w="3385" w:type="dxa"/>
                  <w:gridSpan w:val="5"/>
                </w:tcPr>
                <w:p w14:paraId="454ED91A" w14:textId="77777777" w:rsidR="00E301A2" w:rsidRPr="00CC675B" w:rsidRDefault="00CC675B" w:rsidP="009F4149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C675B">
                    <w:rPr>
                      <w:rFonts w:ascii="Arial" w:hAnsi="Arial" w:cs="Arial"/>
                      <w:sz w:val="20"/>
                      <w:szCs w:val="20"/>
                    </w:rPr>
                    <w:t>MIDDLE NAME</w:t>
                  </w:r>
                </w:p>
              </w:tc>
              <w:tc>
                <w:tcPr>
                  <w:tcW w:w="3705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7CEB8EE3" w14:textId="77777777" w:rsidR="00E301A2" w:rsidRPr="00CC675B" w:rsidRDefault="00CC675B" w:rsidP="009F4149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C675B">
                    <w:rPr>
                      <w:rFonts w:ascii="Arial" w:hAnsi="Arial" w:cs="Arial"/>
                      <w:sz w:val="20"/>
                      <w:szCs w:val="20"/>
                    </w:rPr>
                    <w:t>LAST NAME</w:t>
                  </w:r>
                </w:p>
              </w:tc>
            </w:tr>
            <w:tr w:rsidR="00E61D15" w:rsidRPr="00E759E0" w14:paraId="095A5A3F" w14:textId="77777777" w:rsidTr="00FC0A38">
              <w:trPr>
                <w:trHeight w:val="414"/>
              </w:trPr>
              <w:tc>
                <w:tcPr>
                  <w:tcW w:w="10475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62EF1736" w14:textId="77777777" w:rsidR="00E61D15" w:rsidRPr="00CC675B" w:rsidRDefault="00E61D15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E61D15" w:rsidRPr="00E759E0" w14:paraId="6F14119E" w14:textId="77777777" w:rsidTr="00FC0A38">
              <w:trPr>
                <w:trHeight w:val="346"/>
              </w:trPr>
              <w:tc>
                <w:tcPr>
                  <w:tcW w:w="10475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6A44DE61" w14:textId="77777777" w:rsidR="00E61D15" w:rsidRPr="00CC675B" w:rsidRDefault="00B26A82" w:rsidP="0035052D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  <w:sdt>
                    <w:sdtPr>
                      <w:rPr>
                        <w:rFonts w:ascii="Arial" w:hAnsi="Arial" w:cs="Arial"/>
                        <w:sz w:val="20"/>
                        <w:szCs w:val="20"/>
                      </w:rPr>
                      <w:id w:val="-181676382"/>
                      <w:placeholder>
                        <w:docPart w:val="0FD06FE90735A94C833BE9ABDE6F8AB3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CC675B">
                        <w:rPr>
                          <w:rFonts w:ascii="Arial" w:hAnsi="Arial" w:cs="Arial"/>
                          <w:sz w:val="20"/>
                          <w:szCs w:val="20"/>
                          <w:lang w:bidi="en-GB"/>
                        </w:rPr>
                        <w:t>Address</w:t>
                      </w:r>
                    </w:sdtContent>
                  </w:sdt>
                </w:p>
              </w:tc>
            </w:tr>
            <w:tr w:rsidR="00E61D15" w:rsidRPr="00E759E0" w14:paraId="46160D02" w14:textId="77777777" w:rsidTr="00FC0A38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FF4C731" w14:textId="77777777" w:rsidR="00E61D15" w:rsidRPr="00CC675B" w:rsidRDefault="00E61D15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1C8A991D" w14:textId="77777777" w:rsidR="00E61D15" w:rsidRPr="00CC675B" w:rsidRDefault="00E61D15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C20C02F" w14:textId="77777777" w:rsidR="00E61D15" w:rsidRPr="00CC675B" w:rsidRDefault="00E61D15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5F798BF6" w14:textId="77777777" w:rsidR="00E61D15" w:rsidRPr="00CC675B" w:rsidRDefault="00E61D15" w:rsidP="00915359">
                  <w:pPr>
                    <w:rPr>
                      <w:rFonts w:ascii="Arial" w:hAnsi="Arial" w:cs="Arial"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3643" w:type="dxa"/>
                  <w:tcBorders>
                    <w:bottom w:val="single" w:sz="4" w:space="0" w:color="808080" w:themeColor="background1" w:themeShade="80"/>
                  </w:tcBorders>
                </w:tcPr>
                <w:p w14:paraId="54FB41BF" w14:textId="77777777" w:rsidR="00E61D15" w:rsidRPr="00FC0A38" w:rsidRDefault="00E61D15" w:rsidP="00915359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61D15" w:rsidRPr="00E759E0" w14:paraId="173400EA" w14:textId="77777777" w:rsidTr="00FC0A38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56FDF0A6" w14:textId="77777777" w:rsidR="00E61D15" w:rsidRPr="00CC675B" w:rsidRDefault="00CC675B" w:rsidP="009F4149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C675B">
                    <w:rPr>
                      <w:rFonts w:ascii="Arial" w:hAnsi="Arial" w:cs="Arial"/>
                      <w:sz w:val="20"/>
                      <w:szCs w:val="20"/>
                    </w:rPr>
                    <w:t>Phone Number / Best Contact</w:t>
                  </w:r>
                </w:p>
              </w:tc>
              <w:tc>
                <w:tcPr>
                  <w:tcW w:w="300" w:type="dxa"/>
                  <w:gridSpan w:val="2"/>
                </w:tcPr>
                <w:p w14:paraId="6705F1DC" w14:textId="77777777" w:rsidR="00E61D15" w:rsidRPr="00CC675B" w:rsidRDefault="00E61D15" w:rsidP="009F4149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6A1C71CA" w14:textId="77777777" w:rsidR="00E61D15" w:rsidRPr="00CC675B" w:rsidRDefault="00FC0A38" w:rsidP="009F4149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Next of Kin Full Name</w:t>
                  </w:r>
                </w:p>
              </w:tc>
              <w:tc>
                <w:tcPr>
                  <w:tcW w:w="300" w:type="dxa"/>
                  <w:gridSpan w:val="2"/>
                </w:tcPr>
                <w:p w14:paraId="60464FA9" w14:textId="77777777" w:rsidR="00E61D15" w:rsidRPr="00CC675B" w:rsidRDefault="00E61D15" w:rsidP="009F4149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643" w:type="dxa"/>
                  <w:tcBorders>
                    <w:top w:val="single" w:sz="4" w:space="0" w:color="808080" w:themeColor="background1" w:themeShade="80"/>
                  </w:tcBorders>
                </w:tcPr>
                <w:p w14:paraId="046AFB36" w14:textId="77777777" w:rsidR="00E61D15" w:rsidRPr="00CC675B" w:rsidRDefault="00FC0A38" w:rsidP="00FC0A38">
                  <w:pPr>
                    <w:pStyle w:val="BoldTex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Next of Kin Phone Number / Best Contact</w:t>
                  </w:r>
                </w:p>
              </w:tc>
            </w:tr>
            <w:tr w:rsidR="00E61D15" w:rsidRPr="00E759E0" w14:paraId="303745C5" w14:textId="77777777" w:rsidTr="00FC0A38">
              <w:trPr>
                <w:trHeight w:val="346"/>
              </w:trPr>
              <w:tc>
                <w:tcPr>
                  <w:tcW w:w="10475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4113D09F" w14:textId="77777777" w:rsidR="00E61D15" w:rsidRPr="00CC675B" w:rsidRDefault="00E61D15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E61D15" w:rsidRPr="00E759E0" w14:paraId="658FB2DE" w14:textId="77777777" w:rsidTr="00FC0A38">
              <w:trPr>
                <w:trHeight w:val="346"/>
              </w:trPr>
              <w:tc>
                <w:tcPr>
                  <w:tcW w:w="10475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537C6085" w14:textId="77777777" w:rsidR="00E61D15" w:rsidRPr="00CC675B" w:rsidRDefault="00CC675B" w:rsidP="0035052D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C675B">
                    <w:rPr>
                      <w:rFonts w:ascii="Arial" w:hAnsi="Arial" w:cs="Arial"/>
                      <w:sz w:val="20"/>
                      <w:szCs w:val="20"/>
                    </w:rPr>
                    <w:t>General Practitioner Details (GP)</w:t>
                  </w:r>
                </w:p>
              </w:tc>
            </w:tr>
            <w:tr w:rsidR="00915359" w:rsidRPr="00E759E0" w14:paraId="641CFD32" w14:textId="77777777" w:rsidTr="00FC0A38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54CDE5B5" w14:textId="77777777" w:rsidR="00915359" w:rsidRPr="00CC675B" w:rsidRDefault="00915359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</w:tcPr>
                <w:p w14:paraId="79F242A4" w14:textId="77777777" w:rsidR="00915359" w:rsidRPr="00CC675B" w:rsidRDefault="00915359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282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5DF39160" w14:textId="77777777" w:rsidR="00915359" w:rsidRPr="00CC675B" w:rsidRDefault="00915359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915359" w:rsidRPr="00E759E0" w14:paraId="73B27A09" w14:textId="77777777" w:rsidTr="00FC0A38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472A4187" w14:textId="77777777" w:rsidR="00915359" w:rsidRPr="00CC675B" w:rsidRDefault="00B26A82" w:rsidP="0035052D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  <w:sdt>
                    <w:sdtPr>
                      <w:rPr>
                        <w:rFonts w:ascii="Arial" w:hAnsi="Arial" w:cs="Arial"/>
                        <w:sz w:val="20"/>
                        <w:szCs w:val="20"/>
                      </w:rPr>
                      <w:id w:val="2049412905"/>
                      <w:placeholder>
                        <w:docPart w:val="EE382E233A88BB43846FDBBB69C6DA8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CC675B">
                        <w:rPr>
                          <w:rFonts w:ascii="Arial" w:hAnsi="Arial" w:cs="Arial"/>
                          <w:sz w:val="20"/>
                          <w:szCs w:val="20"/>
                          <w:lang w:bidi="en-GB"/>
                        </w:rPr>
                        <w:t>DOB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3B20B421" w14:textId="77777777" w:rsidR="00915359" w:rsidRPr="00CC675B" w:rsidRDefault="00915359" w:rsidP="00915359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282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70AB38E4" w14:textId="77777777" w:rsidR="00915359" w:rsidRPr="00CC675B" w:rsidRDefault="00B26A82" w:rsidP="0035052D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  <w:sdt>
                    <w:sdtPr>
                      <w:rPr>
                        <w:rFonts w:ascii="Arial" w:hAnsi="Arial" w:cs="Arial"/>
                        <w:sz w:val="20"/>
                        <w:szCs w:val="20"/>
                      </w:rPr>
                      <w:id w:val="-1082526067"/>
                      <w:placeholder>
                        <w:docPart w:val="99349A1B511AE54B9D12F001F621B5D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CC675B">
                        <w:rPr>
                          <w:rFonts w:ascii="Arial" w:hAnsi="Arial" w:cs="Arial"/>
                          <w:sz w:val="20"/>
                          <w:szCs w:val="20"/>
                          <w:lang w:bidi="en-GB"/>
                        </w:rPr>
                        <w:t>Gender</w:t>
                      </w:r>
                    </w:sdtContent>
                  </w:sdt>
                </w:p>
              </w:tc>
            </w:tr>
            <w:tr w:rsidR="00915359" w:rsidRPr="00E759E0" w14:paraId="62F7460B" w14:textId="77777777" w:rsidTr="00FC0A38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2100AB2D" w14:textId="77777777" w:rsidR="00915359" w:rsidRPr="00CC675B" w:rsidRDefault="00915359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</w:tcPr>
                <w:p w14:paraId="31B39339" w14:textId="77777777" w:rsidR="00915359" w:rsidRPr="00CC675B" w:rsidRDefault="00915359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282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5123BC2F" w14:textId="77777777" w:rsidR="00915359" w:rsidRPr="00CC675B" w:rsidRDefault="00915359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915359" w:rsidRPr="00E759E0" w14:paraId="303EA1CC" w14:textId="77777777" w:rsidTr="00FC0A38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4346EE36" w14:textId="77777777" w:rsidR="00915359" w:rsidRPr="00CC675B" w:rsidRDefault="00CC675B" w:rsidP="0035052D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C675B">
                    <w:rPr>
                      <w:rFonts w:ascii="Arial" w:hAnsi="Arial" w:cs="Arial"/>
                      <w:sz w:val="20"/>
                      <w:szCs w:val="20"/>
                    </w:rPr>
                    <w:t xml:space="preserve">ABORIGINAL / TORRES STRAIT ISLANDER / BOTH </w:t>
                  </w:r>
                  <w:r w:rsidRPr="00CC675B">
                    <w:rPr>
                      <w:rFonts w:ascii="Arial" w:hAnsi="Arial" w:cs="Arial"/>
                      <w:b w:val="0"/>
                      <w:bCs w:val="0"/>
                      <w:sz w:val="20"/>
                      <w:szCs w:val="20"/>
                    </w:rPr>
                    <w:t>(please state)</w:t>
                  </w:r>
                </w:p>
              </w:tc>
              <w:tc>
                <w:tcPr>
                  <w:tcW w:w="300" w:type="dxa"/>
                </w:tcPr>
                <w:p w14:paraId="132D5BC5" w14:textId="77777777" w:rsidR="00915359" w:rsidRPr="00CC675B" w:rsidRDefault="00915359" w:rsidP="00915359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282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4E26595A" w14:textId="77777777" w:rsidR="00915359" w:rsidRPr="00CC675B" w:rsidRDefault="00B26A82" w:rsidP="0035052D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  <w:sdt>
                    <w:sdtPr>
                      <w:rPr>
                        <w:rFonts w:ascii="Arial" w:hAnsi="Arial" w:cs="Arial"/>
                        <w:sz w:val="20"/>
                        <w:szCs w:val="20"/>
                      </w:rPr>
                      <w:id w:val="924760490"/>
                      <w:placeholder>
                        <w:docPart w:val="27E464613F42934E9F5FBEF98A6C099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CC675B">
                        <w:rPr>
                          <w:rFonts w:ascii="Arial" w:hAnsi="Arial" w:cs="Arial"/>
                          <w:sz w:val="20"/>
                          <w:szCs w:val="20"/>
                          <w:lang w:bidi="en-GB"/>
                        </w:rPr>
                        <w:t>Service requests</w:t>
                      </w:r>
                    </w:sdtContent>
                  </w:sdt>
                </w:p>
              </w:tc>
            </w:tr>
            <w:tr w:rsidR="00915359" w:rsidRPr="00E759E0" w14:paraId="6A77FA72" w14:textId="77777777" w:rsidTr="00FC0A38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6DD1C940" w14:textId="539B9FC4" w:rsidR="00915359" w:rsidRPr="00CC675B" w:rsidRDefault="00D51B29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/</w:t>
                  </w:r>
                </w:p>
              </w:tc>
              <w:tc>
                <w:tcPr>
                  <w:tcW w:w="300" w:type="dxa"/>
                </w:tcPr>
                <w:p w14:paraId="24229AA8" w14:textId="77777777" w:rsidR="00915359" w:rsidRPr="00CC675B" w:rsidRDefault="00915359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282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5E93E2FD" w14:textId="77777777" w:rsidR="00915359" w:rsidRPr="00CC675B" w:rsidRDefault="00915359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915359" w:rsidRPr="00E759E0" w14:paraId="490ACEC6" w14:textId="77777777" w:rsidTr="00FC0A38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17CFCEE5" w14:textId="5EE7FC95" w:rsidR="00915359" w:rsidRPr="00CC675B" w:rsidRDefault="00D51B29" w:rsidP="0035052D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MEDICARE CARD NUMBER / REFERENCE</w:t>
                  </w:r>
                </w:p>
              </w:tc>
              <w:tc>
                <w:tcPr>
                  <w:tcW w:w="300" w:type="dxa"/>
                </w:tcPr>
                <w:p w14:paraId="1A40D4C0" w14:textId="77777777" w:rsidR="00915359" w:rsidRPr="00CC675B" w:rsidRDefault="00915359" w:rsidP="00E61D15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282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442E8E02" w14:textId="77777777" w:rsidR="00915359" w:rsidRPr="00CC675B" w:rsidRDefault="00B26A82" w:rsidP="0035052D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  <w:sdt>
                    <w:sdtPr>
                      <w:rPr>
                        <w:rFonts w:ascii="Arial" w:hAnsi="Arial" w:cs="Arial"/>
                        <w:sz w:val="20"/>
                        <w:szCs w:val="20"/>
                      </w:rPr>
                      <w:id w:val="-620680125"/>
                      <w:placeholder>
                        <w:docPart w:val="C0EC1512A637574D87F36765EB56391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CC675B">
                        <w:rPr>
                          <w:rFonts w:ascii="Arial" w:hAnsi="Arial" w:cs="Arial"/>
                          <w:sz w:val="20"/>
                          <w:szCs w:val="20"/>
                          <w:lang w:bidi="en-GB"/>
                        </w:rPr>
                        <w:t>Availability for follow-ups</w:t>
                      </w:r>
                    </w:sdtContent>
                  </w:sdt>
                </w:p>
              </w:tc>
            </w:tr>
            <w:tr w:rsidR="00915359" w:rsidRPr="00E759E0" w14:paraId="136685A9" w14:textId="77777777" w:rsidTr="00FC0A38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3EAB58EC" w14:textId="77777777" w:rsidR="00FC0A38" w:rsidRDefault="00FC0A38" w:rsidP="00FC0A38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4E7F2B27" w14:textId="77777777" w:rsidR="00915359" w:rsidRPr="00FC0A38" w:rsidRDefault="00FC0A38" w:rsidP="00FC0A38">
                  <w:pPr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FC0A38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YES / NO </w:t>
                  </w:r>
                </w:p>
              </w:tc>
              <w:tc>
                <w:tcPr>
                  <w:tcW w:w="300" w:type="dxa"/>
                </w:tcPr>
                <w:p w14:paraId="7FA753B3" w14:textId="77777777" w:rsidR="00915359" w:rsidRPr="00CC675B" w:rsidRDefault="00915359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282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514306BE" w14:textId="77777777" w:rsidR="00915359" w:rsidRPr="00CC675B" w:rsidRDefault="00915359" w:rsidP="0091535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915359" w:rsidRPr="00E759E0" w14:paraId="454ABA79" w14:textId="77777777" w:rsidTr="00FC0A38">
              <w:trPr>
                <w:trHeight w:val="1487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5F2267AE" w14:textId="209C3387" w:rsidR="00915359" w:rsidRPr="00CC675B" w:rsidRDefault="00D51B29" w:rsidP="0035052D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IS THIS AN URGENT REFERRAL?</w:t>
                  </w:r>
                  <w:bookmarkStart w:id="0" w:name="_GoBack"/>
                  <w:bookmarkEnd w:id="0"/>
                </w:p>
              </w:tc>
              <w:tc>
                <w:tcPr>
                  <w:tcW w:w="300" w:type="dxa"/>
                </w:tcPr>
                <w:p w14:paraId="45F05C65" w14:textId="77777777" w:rsidR="00915359" w:rsidRPr="00CC675B" w:rsidRDefault="00915359" w:rsidP="00E61D15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282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311574E5" w14:textId="77777777" w:rsidR="00915359" w:rsidRDefault="00FC0A38" w:rsidP="0035052D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How did you hear about our Service?</w:t>
                  </w:r>
                </w:p>
                <w:p w14:paraId="1F3245BE" w14:textId="77777777" w:rsidR="00FC0A38" w:rsidRDefault="00FC0A38" w:rsidP="0035052D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66AA479D" w14:textId="77777777" w:rsidR="00FC0A38" w:rsidRDefault="00FC0A38" w:rsidP="0035052D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2D8A37B7" w14:textId="77777777" w:rsidR="00FC0A38" w:rsidRDefault="00FC0A38" w:rsidP="0035052D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2A882D9D" w14:textId="77777777" w:rsidR="00FC0A38" w:rsidRPr="00CC675B" w:rsidRDefault="00FC0A38" w:rsidP="0035052D">
                  <w:pPr>
                    <w:pStyle w:val="BoldTex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5EE09703" w14:textId="77777777" w:rsidR="00FC0A38" w:rsidRDefault="00FC0A38" w:rsidP="00FC0A38">
            <w:pPr>
              <w:jc w:val="left"/>
            </w:pPr>
          </w:p>
          <w:p w14:paraId="690E2CDF" w14:textId="77777777" w:rsidR="00FC0A38" w:rsidRDefault="00FC0A38" w:rsidP="00FC0A38">
            <w:pPr>
              <w:jc w:val="left"/>
            </w:pPr>
          </w:p>
          <w:p w14:paraId="5FDC5E98" w14:textId="77777777" w:rsidR="00FC0A38" w:rsidRPr="00CC5C9B" w:rsidRDefault="00CC5C9B" w:rsidP="00FC0A38">
            <w:pPr>
              <w:jc w:val="left"/>
              <w:rPr>
                <w:rFonts w:ascii="Arial" w:hAnsi="Arial" w:cs="Arial"/>
              </w:rPr>
            </w:pPr>
            <w:r w:rsidRPr="00CC5C9B">
              <w:rPr>
                <w:rFonts w:ascii="Arial" w:hAnsi="Arial" w:cs="Arial"/>
              </w:rPr>
              <w:t xml:space="preserve">So that we can better assist you on your health </w:t>
            </w:r>
            <w:r w:rsidR="006F4EFC">
              <w:rPr>
                <w:rFonts w:ascii="Arial" w:hAnsi="Arial" w:cs="Arial"/>
              </w:rPr>
              <w:t>j</w:t>
            </w:r>
            <w:r w:rsidRPr="00CC5C9B">
              <w:rPr>
                <w:rFonts w:ascii="Arial" w:hAnsi="Arial" w:cs="Arial"/>
              </w:rPr>
              <w:t>ourney, please give us as much information as possible.</w:t>
            </w:r>
          </w:p>
          <w:p w14:paraId="2425E987" w14:textId="77777777" w:rsidR="00CC5C9B" w:rsidRPr="00CC5C9B" w:rsidRDefault="00CC5C9B" w:rsidP="00FC0A38">
            <w:pPr>
              <w:jc w:val="left"/>
              <w:rPr>
                <w:rFonts w:ascii="Arial" w:hAnsi="Arial" w:cs="Arial"/>
              </w:rPr>
            </w:pPr>
          </w:p>
          <w:p w14:paraId="5D7CA0A1" w14:textId="77777777" w:rsidR="00FC0A38" w:rsidRPr="00CC5C9B" w:rsidRDefault="00FC0A38" w:rsidP="00FC0A38">
            <w:pPr>
              <w:jc w:val="left"/>
              <w:rPr>
                <w:rFonts w:ascii="Arial" w:hAnsi="Arial" w:cs="Arial"/>
                <w:b/>
                <w:bCs/>
                <w:u w:val="single"/>
              </w:rPr>
            </w:pPr>
            <w:r w:rsidRPr="00CC5C9B">
              <w:rPr>
                <w:rFonts w:ascii="Arial" w:hAnsi="Arial" w:cs="Arial"/>
                <w:b/>
                <w:bCs/>
                <w:u w:val="single"/>
              </w:rPr>
              <w:t>Questionnaire</w:t>
            </w:r>
          </w:p>
          <w:p w14:paraId="112B305C" w14:textId="77777777" w:rsidR="00FC0A38" w:rsidRPr="00CC5C9B" w:rsidRDefault="00FC0A38" w:rsidP="00FC0A38">
            <w:pPr>
              <w:jc w:val="left"/>
              <w:rPr>
                <w:rFonts w:ascii="Arial" w:hAnsi="Arial" w:cs="Arial"/>
              </w:rPr>
            </w:pPr>
            <w:r w:rsidRPr="00CC5C9B">
              <w:rPr>
                <w:rFonts w:ascii="Arial" w:hAnsi="Arial" w:cs="Arial"/>
              </w:rPr>
              <w:t>Are you under any medical treatment?</w:t>
            </w:r>
            <w:r w:rsidR="00CC5C9B" w:rsidRPr="00CC5C9B">
              <w:rPr>
                <w:rFonts w:ascii="Arial" w:hAnsi="Arial" w:cs="Arial"/>
              </w:rPr>
              <w:t xml:space="preserve"> </w:t>
            </w:r>
            <w:r w:rsidR="00CC5C9B" w:rsidRPr="00CC5C9B">
              <w:rPr>
                <w:rFonts w:ascii="Arial" w:hAnsi="Arial" w:cs="Arial"/>
                <w:b/>
                <w:bCs/>
              </w:rPr>
              <w:t>NO / YES</w:t>
            </w:r>
          </w:p>
          <w:p w14:paraId="40EAF42A" w14:textId="77777777" w:rsidR="00CC5C9B" w:rsidRPr="00CC5C9B" w:rsidRDefault="00CC5C9B" w:rsidP="00FC0A38">
            <w:pPr>
              <w:jc w:val="left"/>
              <w:rPr>
                <w:rFonts w:ascii="Arial" w:hAnsi="Arial" w:cs="Arial"/>
              </w:rPr>
            </w:pPr>
            <w:r w:rsidRPr="00CC5C9B">
              <w:rPr>
                <w:rFonts w:ascii="Arial" w:hAnsi="Arial" w:cs="Arial"/>
              </w:rPr>
              <w:t>If Yes what for?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10A5D8AF" w14:textId="77777777" w:rsidR="00FC0A38" w:rsidRPr="00CC5C9B" w:rsidRDefault="00FC0A38" w:rsidP="00FC0A38">
            <w:pPr>
              <w:jc w:val="left"/>
              <w:rPr>
                <w:rFonts w:ascii="Arial" w:hAnsi="Arial" w:cs="Arial"/>
              </w:rPr>
            </w:pPr>
          </w:p>
          <w:p w14:paraId="45767ADB" w14:textId="77777777" w:rsidR="00FC0A38" w:rsidRPr="00CC5C9B" w:rsidRDefault="00FC0A38" w:rsidP="00FC0A38">
            <w:pPr>
              <w:jc w:val="left"/>
              <w:rPr>
                <w:rFonts w:ascii="Arial" w:hAnsi="Arial" w:cs="Arial"/>
              </w:rPr>
            </w:pPr>
            <w:r w:rsidRPr="00CC5C9B">
              <w:rPr>
                <w:rFonts w:ascii="Arial" w:hAnsi="Arial" w:cs="Arial"/>
              </w:rPr>
              <w:t>Have you ever had a mental health diagnosis?</w:t>
            </w:r>
            <w:r w:rsidR="00CC5C9B" w:rsidRPr="00CC5C9B">
              <w:rPr>
                <w:rFonts w:ascii="Arial" w:hAnsi="Arial" w:cs="Arial"/>
              </w:rPr>
              <w:t xml:space="preserve"> </w:t>
            </w:r>
            <w:r w:rsidR="00CC5C9B" w:rsidRPr="00CC5C9B">
              <w:rPr>
                <w:rFonts w:ascii="Arial" w:hAnsi="Arial" w:cs="Arial"/>
                <w:b/>
                <w:bCs/>
              </w:rPr>
              <w:t>NO / YES</w:t>
            </w:r>
            <w:r w:rsidR="00CC5C9B" w:rsidRPr="00CC5C9B">
              <w:rPr>
                <w:rFonts w:ascii="Arial" w:hAnsi="Arial" w:cs="Arial"/>
              </w:rPr>
              <w:t xml:space="preserve"> </w:t>
            </w:r>
          </w:p>
          <w:p w14:paraId="6D53EFC2" w14:textId="77777777" w:rsidR="00CC5C9B" w:rsidRPr="00CC5C9B" w:rsidRDefault="00CC5C9B" w:rsidP="00CC5C9B">
            <w:pPr>
              <w:jc w:val="left"/>
              <w:rPr>
                <w:rFonts w:ascii="Arial" w:hAnsi="Arial" w:cs="Arial"/>
              </w:rPr>
            </w:pPr>
            <w:r w:rsidRPr="00CC5C9B">
              <w:rPr>
                <w:rFonts w:ascii="Arial" w:hAnsi="Arial" w:cs="Arial"/>
              </w:rPr>
              <w:t>If Yes what for?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4821DB43" w14:textId="77777777" w:rsidR="00FC0A38" w:rsidRPr="00CC5C9B" w:rsidRDefault="00FC0A38" w:rsidP="00FC0A38">
            <w:pPr>
              <w:jc w:val="left"/>
              <w:rPr>
                <w:rFonts w:ascii="Arial" w:hAnsi="Arial" w:cs="Arial"/>
              </w:rPr>
            </w:pPr>
          </w:p>
          <w:p w14:paraId="55E587DC" w14:textId="77777777" w:rsidR="00CC5C9B" w:rsidRDefault="00FC0A38" w:rsidP="00FC0A38">
            <w:pPr>
              <w:jc w:val="left"/>
              <w:rPr>
                <w:rFonts w:ascii="Arial" w:hAnsi="Arial" w:cs="Arial"/>
              </w:rPr>
            </w:pPr>
            <w:r w:rsidRPr="00CC5C9B">
              <w:rPr>
                <w:rFonts w:ascii="Arial" w:hAnsi="Arial" w:cs="Arial"/>
              </w:rPr>
              <w:t>Have you had thoughts of harming yourself or others?</w:t>
            </w:r>
            <w:r w:rsidR="00CC5C9B" w:rsidRPr="00CC5C9B">
              <w:rPr>
                <w:rFonts w:ascii="Arial" w:hAnsi="Arial" w:cs="Arial"/>
              </w:rPr>
              <w:t xml:space="preserve"> </w:t>
            </w:r>
            <w:r w:rsidR="00CC5C9B" w:rsidRPr="00CC5C9B">
              <w:rPr>
                <w:rFonts w:ascii="Arial" w:hAnsi="Arial" w:cs="Arial"/>
                <w:b/>
                <w:bCs/>
              </w:rPr>
              <w:t>NO / YES</w:t>
            </w:r>
            <w:r w:rsidR="00CC5C9B" w:rsidRPr="00CC5C9B">
              <w:rPr>
                <w:rFonts w:ascii="Arial" w:hAnsi="Arial" w:cs="Arial"/>
              </w:rPr>
              <w:t xml:space="preserve"> </w:t>
            </w:r>
          </w:p>
          <w:p w14:paraId="6199D9B0" w14:textId="77777777" w:rsidR="00FC0A38" w:rsidRPr="00CC5C9B" w:rsidRDefault="00CC5C9B" w:rsidP="00FC0A38">
            <w:pPr>
              <w:jc w:val="left"/>
              <w:rPr>
                <w:rFonts w:ascii="Arial" w:hAnsi="Arial" w:cs="Arial"/>
                <w:b/>
                <w:bCs/>
                <w:i/>
                <w:iCs/>
              </w:rPr>
            </w:pPr>
            <w:r w:rsidRPr="00CC5C9B">
              <w:rPr>
                <w:rFonts w:ascii="Arial" w:hAnsi="Arial" w:cs="Arial"/>
                <w:b/>
                <w:bCs/>
                <w:i/>
                <w:iCs/>
              </w:rPr>
              <w:t>(if you have answered YES to this question please advise one of our friendly staff immediately)</w:t>
            </w:r>
          </w:p>
          <w:p w14:paraId="66411BD0" w14:textId="77777777" w:rsidR="00FC0A38" w:rsidRPr="00CC5C9B" w:rsidRDefault="00FC0A38" w:rsidP="00FC0A38">
            <w:pPr>
              <w:jc w:val="left"/>
              <w:rPr>
                <w:rFonts w:ascii="Arial" w:hAnsi="Arial" w:cs="Arial"/>
              </w:rPr>
            </w:pPr>
          </w:p>
          <w:p w14:paraId="6AD4E376" w14:textId="77777777" w:rsidR="00FC0A38" w:rsidRPr="00CC5C9B" w:rsidRDefault="00CC5C9B" w:rsidP="00FC0A38">
            <w:pPr>
              <w:jc w:val="left"/>
              <w:rPr>
                <w:rFonts w:ascii="Arial" w:hAnsi="Arial" w:cs="Arial"/>
              </w:rPr>
            </w:pPr>
            <w:r w:rsidRPr="00CC5C9B">
              <w:rPr>
                <w:rFonts w:ascii="Arial" w:hAnsi="Arial" w:cs="Arial"/>
              </w:rPr>
              <w:t xml:space="preserve">So that we can better assist you on your health journey please advise us of </w:t>
            </w:r>
            <w:r w:rsidR="00FC0A38" w:rsidRPr="00CC5C9B">
              <w:rPr>
                <w:rFonts w:ascii="Arial" w:hAnsi="Arial" w:cs="Arial"/>
              </w:rPr>
              <w:t>the main reason you are seeking help today?</w:t>
            </w:r>
          </w:p>
          <w:p w14:paraId="04270B19" w14:textId="77777777" w:rsidR="00FC0A38" w:rsidRPr="00CC5C9B" w:rsidRDefault="00CC5C9B" w:rsidP="00FC0A38">
            <w:pPr>
              <w:jc w:val="left"/>
              <w:rPr>
                <w:rFonts w:ascii="Arial" w:hAnsi="Arial" w:cs="Arial"/>
              </w:rPr>
            </w:pPr>
            <w:r w:rsidRPr="00CC5C9B">
              <w:rPr>
                <w:rFonts w:ascii="Arial" w:hAnsi="Arial" w:cs="Arial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68E180D7" w14:textId="77777777" w:rsidR="00FC0A38" w:rsidRPr="00E759E0" w:rsidRDefault="00FC0A38" w:rsidP="00FC0A38">
            <w:pPr>
              <w:jc w:val="left"/>
            </w:pPr>
          </w:p>
        </w:tc>
        <w:tc>
          <w:tcPr>
            <w:tcW w:w="1842" w:type="pct"/>
            <w:shd w:val="clear" w:color="auto" w:fill="auto"/>
          </w:tcPr>
          <w:p w14:paraId="2E18B23D" w14:textId="77777777" w:rsidR="00265218" w:rsidRPr="00E759E0" w:rsidRDefault="00265218" w:rsidP="00CF31BB"/>
        </w:tc>
      </w:tr>
    </w:tbl>
    <w:p w14:paraId="70F914C1" w14:textId="77777777" w:rsidR="00463B35" w:rsidRPr="00E759E0" w:rsidRDefault="00463B35" w:rsidP="00524D35"/>
    <w:sectPr w:rsidR="00463B35" w:rsidRPr="00E759E0" w:rsidSect="003C7F79">
      <w:headerReference w:type="default" r:id="rId10"/>
      <w:footerReference w:type="default" r:id="rId11"/>
      <w:pgSz w:w="11906" w:h="16838" w:code="9"/>
      <w:pgMar w:top="1729" w:right="567" w:bottom="1729" w:left="567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D11883" w14:textId="77777777" w:rsidR="00B26A82" w:rsidRDefault="00B26A82" w:rsidP="00CF31BB">
      <w:r>
        <w:separator/>
      </w:r>
    </w:p>
  </w:endnote>
  <w:endnote w:type="continuationSeparator" w:id="0">
    <w:p w14:paraId="16017548" w14:textId="77777777" w:rsidR="00B26A82" w:rsidRDefault="00B26A82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88"/>
      <w:gridCol w:w="3587"/>
      <w:gridCol w:w="3597"/>
    </w:tblGrid>
    <w:tr w:rsidR="003071A0" w:rsidRPr="00E759E0" w14:paraId="2C08782C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74B51B50" w14:textId="77777777" w:rsidR="003071A0" w:rsidRPr="00E759E0" w:rsidRDefault="003071A0" w:rsidP="009F4149">
          <w:pPr>
            <w:pStyle w:val="Contacts"/>
            <w:rPr>
              <w:lang w:val="en-US"/>
            </w:rPr>
          </w:pPr>
          <w:r w:rsidRPr="00E759E0">
            <w:rPr>
              <w:noProof/>
              <w:lang w:val="en-US" w:bidi="en-GB"/>
            </w:rPr>
            <mc:AlternateContent>
              <mc:Choice Requires="wps">
                <w:drawing>
                  <wp:inline distT="0" distB="0" distL="0" distR="0" wp14:anchorId="1070DC14" wp14:editId="54B7AC61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27BA6567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&#13;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62E5BBB4" w14:textId="77777777" w:rsidR="003071A0" w:rsidRPr="00E759E0" w:rsidRDefault="003071A0" w:rsidP="009F4149">
          <w:pPr>
            <w:pStyle w:val="Contacts"/>
            <w:rPr>
              <w:lang w:val="en-US"/>
            </w:rPr>
          </w:pPr>
          <w:r w:rsidRPr="00E759E0">
            <w:rPr>
              <w:noProof/>
              <w:lang w:val="en-US" w:bidi="en-GB"/>
            </w:rPr>
            <mc:AlternateContent>
              <mc:Choice Requires="wps">
                <w:drawing>
                  <wp:inline distT="0" distB="0" distL="0" distR="0" wp14:anchorId="255CD929" wp14:editId="7603BE27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1A7A8E4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&#13;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225EDB1C" w14:textId="77777777" w:rsidR="003071A0" w:rsidRPr="00E759E0" w:rsidRDefault="003071A0" w:rsidP="009F4149">
          <w:pPr>
            <w:pStyle w:val="Contacts"/>
            <w:rPr>
              <w:lang w:val="en-US"/>
            </w:rPr>
          </w:pPr>
          <w:r w:rsidRPr="00E759E0">
            <w:rPr>
              <w:noProof/>
              <w:lang w:val="en-US" w:bidi="en-GB"/>
            </w:rPr>
            <mc:AlternateContent>
              <mc:Choice Requires="wps">
                <w:drawing>
                  <wp:inline distT="0" distB="0" distL="0" distR="0" wp14:anchorId="08A2CA38" wp14:editId="6834771F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6B4E82F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&#13;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E759E0" w14:paraId="2971DE91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5BF6EFE6" w14:textId="77777777" w:rsidR="003071A0" w:rsidRPr="00E759E0" w:rsidRDefault="003071A0" w:rsidP="009F4149">
          <w:pPr>
            <w:pStyle w:val="Contacts"/>
            <w:rPr>
              <w:lang w:val="en-US"/>
            </w:rPr>
          </w:pPr>
        </w:p>
      </w:tc>
      <w:tc>
        <w:tcPr>
          <w:tcW w:w="3597" w:type="dxa"/>
          <w:shd w:val="clear" w:color="auto" w:fill="auto"/>
          <w:vAlign w:val="center"/>
        </w:tcPr>
        <w:p w14:paraId="2B5E2213" w14:textId="77777777" w:rsidR="003071A0" w:rsidRPr="00E759E0" w:rsidRDefault="003071A0" w:rsidP="009F4149">
          <w:pPr>
            <w:pStyle w:val="Contacts"/>
            <w:rPr>
              <w:lang w:val="en-US"/>
            </w:rPr>
          </w:pPr>
        </w:p>
      </w:tc>
      <w:tc>
        <w:tcPr>
          <w:tcW w:w="3597" w:type="dxa"/>
          <w:shd w:val="clear" w:color="auto" w:fill="auto"/>
          <w:vAlign w:val="center"/>
        </w:tcPr>
        <w:p w14:paraId="554DEC5F" w14:textId="77777777" w:rsidR="003071A0" w:rsidRPr="00E759E0" w:rsidRDefault="003071A0" w:rsidP="009F4149">
          <w:pPr>
            <w:pStyle w:val="Contacts"/>
            <w:rPr>
              <w:lang w:val="en-US"/>
            </w:rPr>
          </w:pPr>
        </w:p>
      </w:tc>
    </w:tr>
    <w:tr w:rsidR="00AE3FB7" w:rsidRPr="00E759E0" w14:paraId="628C6152" w14:textId="77777777" w:rsidTr="002D3842">
      <w:tc>
        <w:tcPr>
          <w:tcW w:w="3596" w:type="dxa"/>
          <w:shd w:val="clear" w:color="auto" w:fill="auto"/>
          <w:vAlign w:val="center"/>
        </w:tcPr>
        <w:p w14:paraId="1074234A" w14:textId="77777777" w:rsidR="00AE3FB7" w:rsidRPr="00E759E0" w:rsidRDefault="00FC0A38" w:rsidP="009F4149">
          <w:pPr>
            <w:pStyle w:val="Contacts"/>
            <w:rPr>
              <w:lang w:val="en-US"/>
            </w:rPr>
          </w:pPr>
          <w:r>
            <w:rPr>
              <w:lang w:val="en-US"/>
            </w:rPr>
            <w:t>GROWTH ADVANCE TECHNIQUES</w:t>
          </w:r>
        </w:p>
      </w:tc>
      <w:tc>
        <w:tcPr>
          <w:tcW w:w="3597" w:type="dxa"/>
          <w:shd w:val="clear" w:color="auto" w:fill="auto"/>
          <w:vAlign w:val="center"/>
        </w:tcPr>
        <w:p w14:paraId="527A93B7" w14:textId="77777777" w:rsidR="00AE3FB7" w:rsidRPr="00E759E0" w:rsidRDefault="00FC0A38" w:rsidP="009F4149">
          <w:pPr>
            <w:pStyle w:val="Contacts"/>
            <w:rPr>
              <w:lang w:val="en-US"/>
            </w:rPr>
          </w:pPr>
          <w:r>
            <w:rPr>
              <w:lang w:val="en-US"/>
            </w:rPr>
            <w:t>0458 019 592</w:t>
          </w:r>
        </w:p>
      </w:tc>
      <w:tc>
        <w:tcPr>
          <w:tcW w:w="3597" w:type="dxa"/>
          <w:shd w:val="clear" w:color="auto" w:fill="auto"/>
          <w:vAlign w:val="center"/>
        </w:tcPr>
        <w:p w14:paraId="4381B869" w14:textId="77777777" w:rsidR="00AE3FB7" w:rsidRPr="00E759E0" w:rsidRDefault="00FC0A38" w:rsidP="009F4149">
          <w:pPr>
            <w:pStyle w:val="Contacts"/>
            <w:rPr>
              <w:lang w:val="en-US"/>
            </w:rPr>
          </w:pPr>
          <w:r>
            <w:rPr>
              <w:lang w:val="en-US"/>
            </w:rPr>
            <w:t>growthadvancetechniques@gmail.com</w:t>
          </w:r>
        </w:p>
      </w:tc>
    </w:tr>
  </w:tbl>
  <w:p w14:paraId="3E7E6413" w14:textId="77777777" w:rsidR="00835DE8" w:rsidRPr="00E759E0" w:rsidRDefault="009F4149" w:rsidP="009F4149">
    <w:pPr>
      <w:pStyle w:val="Footer"/>
      <w:rPr>
        <w:lang w:val="en-US"/>
      </w:rPr>
    </w:pPr>
    <w:r w:rsidRPr="00E759E0">
      <w:rPr>
        <w:noProof/>
        <w:lang w:val="en-US" w:bidi="en-GB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3FCAC39E" wp14:editId="60BF58B1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4E12D3" id="Group 15" o:spid="_x0000_s1026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&#13;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&#13;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&#13;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AC5996" w14:textId="77777777" w:rsidR="00B26A82" w:rsidRDefault="00B26A82" w:rsidP="00CF31BB">
      <w:r>
        <w:separator/>
      </w:r>
    </w:p>
  </w:footnote>
  <w:footnote w:type="continuationSeparator" w:id="0">
    <w:p w14:paraId="7CA74573" w14:textId="77777777" w:rsidR="00B26A82" w:rsidRDefault="00B26A82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1915FD" w14:textId="77777777" w:rsidR="00BC1B68" w:rsidRPr="00E759E0" w:rsidRDefault="00835DE8" w:rsidP="00410E03">
    <w:pPr>
      <w:pStyle w:val="Header"/>
      <w:jc w:val="right"/>
      <w:rPr>
        <w:lang w:val="en-US"/>
      </w:rPr>
    </w:pPr>
    <w:r w:rsidRPr="00E759E0">
      <w:rPr>
        <w:noProof/>
        <w:lang w:val="en-US" w:bidi="en-GB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128C5013" wp14:editId="2BE8AC1D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3EB8300" id="Group 13" o:spid="_x0000_s1026" style="position:absolute;margin-left:.75pt;margin-top:-138.95pt;width:540pt;height:769.75pt;z-index:-251650560" coordsize="68580,977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">
              <v:group id="Group 2" o:spid="_x0000_s1027" style="position:absolute;top:27622;width:68580;height:70134" coordorigin="" coordsize="68581,70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<v:group id="Group 1" o:spid="_x0000_s1028" style="position:absolute;width:68549;height:70133" coordorigin=",-146" coordsize="68549,70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&#13;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&#13;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&#13;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&#13;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77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">
                <v:imagedata r:id="rId3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&#13;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6D43A7" w:rsidRPr="00E759E0">
      <w:rPr>
        <w:noProof/>
        <w:lang w:val="en-US" w:bidi="en-GB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181FABC1" wp14:editId="120CCF14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Shape" descr="icon of holding hand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855449" id="Shape" o:spid="_x0000_s1026" alt="icon of holding hands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&#13;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75B"/>
    <w:rsid w:val="0005135F"/>
    <w:rsid w:val="000C75BF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D3842"/>
    <w:rsid w:val="003071A0"/>
    <w:rsid w:val="00337C0F"/>
    <w:rsid w:val="0035052D"/>
    <w:rsid w:val="00366F6D"/>
    <w:rsid w:val="003C7F79"/>
    <w:rsid w:val="003E0129"/>
    <w:rsid w:val="003F693D"/>
    <w:rsid w:val="00410E03"/>
    <w:rsid w:val="00435E8C"/>
    <w:rsid w:val="004456B5"/>
    <w:rsid w:val="0046187C"/>
    <w:rsid w:val="00463B35"/>
    <w:rsid w:val="00482917"/>
    <w:rsid w:val="004C2F50"/>
    <w:rsid w:val="00524D35"/>
    <w:rsid w:val="00542A22"/>
    <w:rsid w:val="005A6806"/>
    <w:rsid w:val="005D124E"/>
    <w:rsid w:val="00643F5A"/>
    <w:rsid w:val="00684557"/>
    <w:rsid w:val="006859BF"/>
    <w:rsid w:val="006A7299"/>
    <w:rsid w:val="006C7D64"/>
    <w:rsid w:val="006D43A7"/>
    <w:rsid w:val="006F4EFC"/>
    <w:rsid w:val="0071089C"/>
    <w:rsid w:val="007B52D2"/>
    <w:rsid w:val="007C1F7D"/>
    <w:rsid w:val="007D4902"/>
    <w:rsid w:val="00835DE8"/>
    <w:rsid w:val="008C5804"/>
    <w:rsid w:val="008D3EE1"/>
    <w:rsid w:val="00915359"/>
    <w:rsid w:val="009E6AC6"/>
    <w:rsid w:val="009F4149"/>
    <w:rsid w:val="00A02846"/>
    <w:rsid w:val="00A25908"/>
    <w:rsid w:val="00A3321A"/>
    <w:rsid w:val="00A73AE1"/>
    <w:rsid w:val="00AB2833"/>
    <w:rsid w:val="00AC7198"/>
    <w:rsid w:val="00AE3FB7"/>
    <w:rsid w:val="00B122BA"/>
    <w:rsid w:val="00B26A82"/>
    <w:rsid w:val="00B45F61"/>
    <w:rsid w:val="00BC1B68"/>
    <w:rsid w:val="00BE6B42"/>
    <w:rsid w:val="00BF5A49"/>
    <w:rsid w:val="00C50E6D"/>
    <w:rsid w:val="00C520D9"/>
    <w:rsid w:val="00C84BD5"/>
    <w:rsid w:val="00CC5C9B"/>
    <w:rsid w:val="00CC675B"/>
    <w:rsid w:val="00CF31BB"/>
    <w:rsid w:val="00D4436A"/>
    <w:rsid w:val="00D51B29"/>
    <w:rsid w:val="00D832D3"/>
    <w:rsid w:val="00DB5CAA"/>
    <w:rsid w:val="00DE3C23"/>
    <w:rsid w:val="00E141F4"/>
    <w:rsid w:val="00E301A2"/>
    <w:rsid w:val="00E457CE"/>
    <w:rsid w:val="00E50EC6"/>
    <w:rsid w:val="00E53AFF"/>
    <w:rsid w:val="00E61D15"/>
    <w:rsid w:val="00E759E0"/>
    <w:rsid w:val="00E8657B"/>
    <w:rsid w:val="00EF6DBC"/>
    <w:rsid w:val="00EF7890"/>
    <w:rsid w:val="00F02022"/>
    <w:rsid w:val="00F27B67"/>
    <w:rsid w:val="00FB3407"/>
    <w:rsid w:val="00FC0271"/>
    <w:rsid w:val="00FC0A38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A1A8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rowthadvancetechniques/Library/Containers/com.microsoft.Word/Data/Library/Application%20Support/Microsoft/Office/16.0/DTS/Search/%7bC5B14963-015D-2149-B157-E002AFDC5BF2%7dtf8943107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0112D9DFC960D46879ED7A6B7F09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48857-0EB1-BC4B-96A5-B7AA6E0B9F3F}"/>
      </w:docPartPr>
      <w:docPartBody>
        <w:p w:rsidR="00F94BE4" w:rsidRDefault="006F1D34">
          <w:pPr>
            <w:pStyle w:val="A0112D9DFC960D46879ED7A6B7F09899"/>
          </w:pPr>
          <w:r w:rsidRPr="00E759E0">
            <w:rPr>
              <w:lang w:bidi="en-GB"/>
            </w:rPr>
            <w:t>Date</w:t>
          </w:r>
        </w:p>
      </w:docPartBody>
    </w:docPart>
    <w:docPart>
      <w:docPartPr>
        <w:name w:val="A37403B751B4CF418F8C41570D84B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3B668-45A1-A849-B66A-182F1BC22D38}"/>
      </w:docPartPr>
      <w:docPartBody>
        <w:p w:rsidR="00F94BE4" w:rsidRDefault="006F1D34">
          <w:pPr>
            <w:pStyle w:val="A37403B751B4CF418F8C41570D84BF46"/>
          </w:pPr>
          <w:r w:rsidRPr="00E759E0">
            <w:rPr>
              <w:lang w:bidi="en-GB"/>
            </w:rPr>
            <w:t>Agent/Representative name</w:t>
          </w:r>
        </w:p>
      </w:docPartBody>
    </w:docPart>
    <w:docPart>
      <w:docPartPr>
        <w:name w:val="CAFBCFF3B5A438409A43A161EF225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44978-51E4-6849-8D36-48491021BEC9}"/>
      </w:docPartPr>
      <w:docPartBody>
        <w:p w:rsidR="00F94BE4" w:rsidRDefault="006F1D34">
          <w:pPr>
            <w:pStyle w:val="CAFBCFF3B5A438409A43A161EF22529C"/>
          </w:pPr>
          <w:r w:rsidRPr="00E759E0">
            <w:rPr>
              <w:lang w:bidi="en-GB"/>
            </w:rPr>
            <w:t>Client organisation/Company name</w:t>
          </w:r>
        </w:p>
      </w:docPartBody>
    </w:docPart>
    <w:docPart>
      <w:docPartPr>
        <w:name w:val="362E244E437510499817843FC7EF6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420C6-ECC9-E146-8469-3122DEC4FB35}"/>
      </w:docPartPr>
      <w:docPartBody>
        <w:p w:rsidR="00F94BE4" w:rsidRDefault="006F1D34">
          <w:pPr>
            <w:pStyle w:val="362E244E437510499817843FC7EF63DC"/>
          </w:pPr>
          <w:r w:rsidRPr="00E759E0">
            <w:rPr>
              <w:lang w:bidi="en-GB"/>
            </w:rPr>
            <w:t>Client information</w:t>
          </w:r>
        </w:p>
      </w:docPartBody>
    </w:docPart>
    <w:docPart>
      <w:docPartPr>
        <w:name w:val="0FD06FE90735A94C833BE9ABDE6F8A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16691-1609-664F-BECE-49CBD4C37745}"/>
      </w:docPartPr>
      <w:docPartBody>
        <w:p w:rsidR="00F94BE4" w:rsidRDefault="006F1D34">
          <w:pPr>
            <w:pStyle w:val="0FD06FE90735A94C833BE9ABDE6F8AB3"/>
          </w:pPr>
          <w:r w:rsidRPr="00E759E0">
            <w:rPr>
              <w:lang w:bidi="en-GB"/>
            </w:rPr>
            <w:t>Address</w:t>
          </w:r>
        </w:p>
      </w:docPartBody>
    </w:docPart>
    <w:docPart>
      <w:docPartPr>
        <w:name w:val="EE382E233A88BB43846FDBBB69C6DA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9F0D5-974C-054D-A1E3-CDB7E03E5ED5}"/>
      </w:docPartPr>
      <w:docPartBody>
        <w:p w:rsidR="00F94BE4" w:rsidRDefault="006F1D34">
          <w:pPr>
            <w:pStyle w:val="EE382E233A88BB43846FDBBB69C6DA8F"/>
          </w:pPr>
          <w:r w:rsidRPr="00E759E0">
            <w:rPr>
              <w:lang w:bidi="en-GB"/>
            </w:rPr>
            <w:t>DOB</w:t>
          </w:r>
        </w:p>
      </w:docPartBody>
    </w:docPart>
    <w:docPart>
      <w:docPartPr>
        <w:name w:val="99349A1B511AE54B9D12F001F621B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E1073-7D56-EA4F-A00D-D30F2560DA12}"/>
      </w:docPartPr>
      <w:docPartBody>
        <w:p w:rsidR="00F94BE4" w:rsidRDefault="006F1D34">
          <w:pPr>
            <w:pStyle w:val="99349A1B511AE54B9D12F001F621B5D7"/>
          </w:pPr>
          <w:r w:rsidRPr="00E759E0">
            <w:rPr>
              <w:lang w:bidi="en-GB"/>
            </w:rPr>
            <w:t>Gender</w:t>
          </w:r>
        </w:p>
      </w:docPartBody>
    </w:docPart>
    <w:docPart>
      <w:docPartPr>
        <w:name w:val="27E464613F42934E9F5FBEF98A6C0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15C3C-2059-3D40-868B-A2D8ED6C922B}"/>
      </w:docPartPr>
      <w:docPartBody>
        <w:p w:rsidR="00F94BE4" w:rsidRDefault="006F1D34">
          <w:pPr>
            <w:pStyle w:val="27E464613F42934E9F5FBEF98A6C0996"/>
          </w:pPr>
          <w:r w:rsidRPr="00E759E0">
            <w:rPr>
              <w:lang w:bidi="en-GB"/>
            </w:rPr>
            <w:t>Service requests</w:t>
          </w:r>
        </w:p>
      </w:docPartBody>
    </w:docPart>
    <w:docPart>
      <w:docPartPr>
        <w:name w:val="C0EC1512A637574D87F36765EB563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DE874-50E4-7943-9609-61F5907BB3EB}"/>
      </w:docPartPr>
      <w:docPartBody>
        <w:p w:rsidR="00F94BE4" w:rsidRDefault="006F1D34">
          <w:pPr>
            <w:pStyle w:val="C0EC1512A637574D87F36765EB563910"/>
          </w:pPr>
          <w:r w:rsidRPr="00E759E0">
            <w:rPr>
              <w:lang w:bidi="en-GB"/>
            </w:rPr>
            <w:t>Availability for follow-ups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348"/>
    <w:rsid w:val="006F1D34"/>
    <w:rsid w:val="00C63950"/>
    <w:rsid w:val="00DA5348"/>
    <w:rsid w:val="00F9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15E0FD45DF5034B8296FDF0CB2E2F42">
    <w:name w:val="515E0FD45DF5034B8296FDF0CB2E2F42"/>
  </w:style>
  <w:style w:type="paragraph" w:customStyle="1" w:styleId="A0112D9DFC960D46879ED7A6B7F09899">
    <w:name w:val="A0112D9DFC960D46879ED7A6B7F09899"/>
  </w:style>
  <w:style w:type="paragraph" w:customStyle="1" w:styleId="A37403B751B4CF418F8C41570D84BF46">
    <w:name w:val="A37403B751B4CF418F8C41570D84BF46"/>
  </w:style>
  <w:style w:type="paragraph" w:customStyle="1" w:styleId="3991970C84505347AAF02941AF00C7DD">
    <w:name w:val="3991970C84505347AAF02941AF00C7DD"/>
  </w:style>
  <w:style w:type="paragraph" w:customStyle="1" w:styleId="CAFBCFF3B5A438409A43A161EF22529C">
    <w:name w:val="CAFBCFF3B5A438409A43A161EF22529C"/>
  </w:style>
  <w:style w:type="paragraph" w:customStyle="1" w:styleId="362E244E437510499817843FC7EF63DC">
    <w:name w:val="362E244E437510499817843FC7EF63DC"/>
  </w:style>
  <w:style w:type="paragraph" w:customStyle="1" w:styleId="119AD025E189F94A86547A4DF601B25B">
    <w:name w:val="119AD025E189F94A86547A4DF601B25B"/>
  </w:style>
  <w:style w:type="paragraph" w:customStyle="1" w:styleId="F1EE6BF5AB51CD4183C3BC443A916BDA">
    <w:name w:val="F1EE6BF5AB51CD4183C3BC443A916BDA"/>
  </w:style>
  <w:style w:type="paragraph" w:customStyle="1" w:styleId="AE4926A078EA6948A508110B13B67DB0">
    <w:name w:val="AE4926A078EA6948A508110B13B67DB0"/>
  </w:style>
  <w:style w:type="paragraph" w:customStyle="1" w:styleId="0FD06FE90735A94C833BE9ABDE6F8AB3">
    <w:name w:val="0FD06FE90735A94C833BE9ABDE6F8AB3"/>
  </w:style>
  <w:style w:type="paragraph" w:customStyle="1" w:styleId="F665A8DE2A30034BB8BBCBA891FF8356">
    <w:name w:val="F665A8DE2A30034BB8BBCBA891FF8356"/>
  </w:style>
  <w:style w:type="paragraph" w:customStyle="1" w:styleId="A4C1FBA4FC32C4458F7B096C2C69025A">
    <w:name w:val="A4C1FBA4FC32C4458F7B096C2C69025A"/>
  </w:style>
  <w:style w:type="paragraph" w:customStyle="1" w:styleId="D58679CDCD5CB546850746E36A5C99B7">
    <w:name w:val="D58679CDCD5CB546850746E36A5C99B7"/>
  </w:style>
  <w:style w:type="paragraph" w:customStyle="1" w:styleId="CC73FF6154D186489E83F468CAC48312">
    <w:name w:val="CC73FF6154D186489E83F468CAC48312"/>
  </w:style>
  <w:style w:type="paragraph" w:customStyle="1" w:styleId="EE382E233A88BB43846FDBBB69C6DA8F">
    <w:name w:val="EE382E233A88BB43846FDBBB69C6DA8F"/>
  </w:style>
  <w:style w:type="paragraph" w:customStyle="1" w:styleId="99349A1B511AE54B9D12F001F621B5D7">
    <w:name w:val="99349A1B511AE54B9D12F001F621B5D7"/>
  </w:style>
  <w:style w:type="paragraph" w:customStyle="1" w:styleId="D52FA0681723754F87F41A5219A97576">
    <w:name w:val="D52FA0681723754F87F41A5219A97576"/>
  </w:style>
  <w:style w:type="paragraph" w:customStyle="1" w:styleId="27E464613F42934E9F5FBEF98A6C0996">
    <w:name w:val="27E464613F42934E9F5FBEF98A6C0996"/>
  </w:style>
  <w:style w:type="paragraph" w:customStyle="1" w:styleId="0CDE9C702B13FA4E8DBE598720E009DE">
    <w:name w:val="0CDE9C702B13FA4E8DBE598720E009DE"/>
  </w:style>
  <w:style w:type="paragraph" w:customStyle="1" w:styleId="C0EC1512A637574D87F36765EB563910">
    <w:name w:val="C0EC1512A637574D87F36765EB563910"/>
  </w:style>
  <w:style w:type="paragraph" w:customStyle="1" w:styleId="FB245B525B6B264E8105F50E2515ECFD">
    <w:name w:val="FB245B525B6B264E8105F50E2515ECFD"/>
  </w:style>
  <w:style w:type="paragraph" w:customStyle="1" w:styleId="51218F9AA95DD346B4238EE1ECBBB84D">
    <w:name w:val="51218F9AA95DD346B4238EE1ECBBB84D"/>
  </w:style>
  <w:style w:type="paragraph" w:customStyle="1" w:styleId="471D87BFCAC0FF4BAF46059A7097D040">
    <w:name w:val="471D87BFCAC0FF4BAF46059A7097D040"/>
    <w:rsid w:val="00DA5348"/>
  </w:style>
  <w:style w:type="paragraph" w:customStyle="1" w:styleId="3050AA0C9B676F44B10A80D35EC26998">
    <w:name w:val="3050AA0C9B676F44B10A80D35EC26998"/>
    <w:rsid w:val="00DA5348"/>
  </w:style>
  <w:style w:type="paragraph" w:customStyle="1" w:styleId="22252EFAA2A7CF4A8E271C56754D7C31">
    <w:name w:val="22252EFAA2A7CF4A8E271C56754D7C31"/>
    <w:rsid w:val="00DA5348"/>
  </w:style>
  <w:style w:type="paragraph" w:customStyle="1" w:styleId="099CFB96C6285A458030B88F3A2143AA">
    <w:name w:val="099CFB96C6285A458030B88F3A2143AA"/>
    <w:rsid w:val="00DA5348"/>
  </w:style>
  <w:style w:type="paragraph" w:customStyle="1" w:styleId="FCB593EAC183334C9197BD0D013186CC">
    <w:name w:val="FCB593EAC183334C9197BD0D013186CC"/>
    <w:rsid w:val="00DA5348"/>
  </w:style>
  <w:style w:type="paragraph" w:customStyle="1" w:styleId="13FB89043CF108488B1025642B0B590A">
    <w:name w:val="13FB89043CF108488B1025642B0B590A"/>
    <w:rsid w:val="00DA5348"/>
  </w:style>
  <w:style w:type="paragraph" w:customStyle="1" w:styleId="EFEC9A744D6A024F999125F23AE157F1">
    <w:name w:val="EFEC9A744D6A024F999125F23AE157F1"/>
    <w:rsid w:val="00DA5348"/>
  </w:style>
  <w:style w:type="paragraph" w:customStyle="1" w:styleId="95B84BBAAE0D644D91F056FEBE22304C">
    <w:name w:val="95B84BBAAE0D644D91F056FEBE22304C"/>
    <w:rsid w:val="00DA5348"/>
  </w:style>
  <w:style w:type="paragraph" w:customStyle="1" w:styleId="4C011043A8C1314EB87E6B2E6BC4D6C4">
    <w:name w:val="4C011043A8C1314EB87E6B2E6BC4D6C4"/>
    <w:rsid w:val="00DA5348"/>
  </w:style>
  <w:style w:type="paragraph" w:customStyle="1" w:styleId="B10533B9A226624FABCC3EB70C24AAA6">
    <w:name w:val="B10533B9A226624FABCC3EB70C24AAA6"/>
    <w:rsid w:val="00DA5348"/>
  </w:style>
  <w:style w:type="paragraph" w:customStyle="1" w:styleId="D565976166B76C47B082C9BB7BB19395">
    <w:name w:val="D565976166B76C47B082C9BB7BB19395"/>
    <w:rsid w:val="00DA53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55204E-CCEA-E145-AACF-7DE1D328E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{C5B14963-015D-2149-B157-E002AFDC5BF2}tf89431078.dotx</Template>
  <TotalTime>0</TotalTime>
  <Pages>2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2020-09-02T10:30:00Z</dcterms:created>
  <dcterms:modified xsi:type="dcterms:W3CDTF">2020-10-06T21:37:00Z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